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29526" w14:textId="77777777" w:rsidR="009C16C3" w:rsidRPr="008C388D" w:rsidRDefault="009C16C3" w:rsidP="009C16C3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8C388D">
        <w:rPr>
          <w:rFonts w:ascii="Times New Roman" w:hAnsi="Times New Roman" w:cs="Times New Roman"/>
          <w:sz w:val="24"/>
          <w:szCs w:val="24"/>
          <w:lang w:val="sr-Cyrl-RS"/>
        </w:rPr>
        <w:t>Пројекат</w:t>
      </w:r>
    </w:p>
    <w:p w14:paraId="4540B230" w14:textId="3643C596" w:rsidR="009C16C3" w:rsidRPr="008C388D" w:rsidRDefault="009C16C3" w:rsidP="009C16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C388D">
        <w:rPr>
          <w:rFonts w:ascii="Times New Roman" w:hAnsi="Times New Roman" w:cs="Times New Roman"/>
          <w:b/>
          <w:sz w:val="24"/>
          <w:szCs w:val="24"/>
          <w:lang w:val="sr-Cyrl-RS"/>
        </w:rPr>
        <w:t>„Чиста енергија и енергетска ефикасности за грађане“</w:t>
      </w:r>
    </w:p>
    <w:p w14:paraId="5E00BE0B" w14:textId="77777777" w:rsidR="009C16C3" w:rsidRPr="008C388D" w:rsidRDefault="009C16C3" w:rsidP="009C16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D878755" w14:textId="77777777" w:rsidR="009C16C3" w:rsidRPr="008C388D" w:rsidRDefault="009C16C3" w:rsidP="009C16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C388D">
        <w:rPr>
          <w:rFonts w:ascii="Times New Roman" w:hAnsi="Times New Roman" w:cs="Times New Roman"/>
          <w:b/>
          <w:sz w:val="24"/>
          <w:szCs w:val="24"/>
          <w:lang w:val="sr-Cyrl-RS"/>
        </w:rPr>
        <w:t>Жалбени формулар</w:t>
      </w:r>
    </w:p>
    <w:p w14:paraId="335FB1D4" w14:textId="77777777" w:rsidR="009C16C3" w:rsidRPr="008C388D" w:rsidRDefault="009C16C3" w:rsidP="009C16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35E5B5" w14:textId="7019648B" w:rsidR="009C16C3" w:rsidRPr="008C388D" w:rsidRDefault="009C16C3" w:rsidP="009C16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C388D">
        <w:rPr>
          <w:rFonts w:ascii="Times New Roman" w:hAnsi="Times New Roman" w:cs="Times New Roman"/>
          <w:sz w:val="24"/>
          <w:szCs w:val="24"/>
          <w:lang w:val="sr-Cyrl-RS"/>
        </w:rPr>
        <w:t xml:space="preserve">Уколико имате питања или примедбе на активности и процедуре током реализације пројекта </w:t>
      </w:r>
      <w:r w:rsidRPr="008C388D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8C388D">
        <w:rPr>
          <w:rFonts w:ascii="Times New Roman" w:hAnsi="Times New Roman" w:cs="Times New Roman"/>
          <w:sz w:val="24"/>
          <w:szCs w:val="24"/>
          <w:lang w:val="sr-Cyrl-RS"/>
        </w:rPr>
        <w:t>Чиста енергија и енергетска ефикасности за грађане“</w:t>
      </w:r>
      <w:r w:rsidR="003633B4" w:rsidRPr="003633B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3633B4">
        <w:rPr>
          <w:rFonts w:ascii="Times New Roman" w:hAnsi="Times New Roman" w:cs="Times New Roman"/>
          <w:sz w:val="24"/>
          <w:szCs w:val="24"/>
          <w:lang w:val="en-US"/>
        </w:rPr>
        <w:t>SURCE</w:t>
      </w:r>
      <w:r w:rsidR="003633B4" w:rsidRPr="003633B4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C388D">
        <w:rPr>
          <w:rFonts w:ascii="Times New Roman" w:hAnsi="Times New Roman" w:cs="Times New Roman"/>
          <w:sz w:val="24"/>
          <w:szCs w:val="24"/>
          <w:lang w:val="sr-Cyrl-RS"/>
        </w:rPr>
        <w:t>, молимо Вас да попуните овај формулар.</w:t>
      </w:r>
    </w:p>
    <w:p w14:paraId="23BA4CD6" w14:textId="77777777" w:rsidR="009C16C3" w:rsidRPr="008C388D" w:rsidRDefault="009C16C3" w:rsidP="009C16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227FCA" w14:textId="77777777" w:rsidR="009C16C3" w:rsidRPr="008C388D" w:rsidRDefault="009C16C3" w:rsidP="009C16C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C388D">
        <w:rPr>
          <w:rFonts w:ascii="Times New Roman" w:hAnsi="Times New Roman" w:cs="Times New Roman"/>
          <w:sz w:val="24"/>
          <w:szCs w:val="24"/>
          <w:lang w:val="sr-Cyrl-RS"/>
        </w:rPr>
        <w:t xml:space="preserve">Напомињемо да се можемо бавити искључиво питањима или примедбама директно везаним за овај пројекат, а не на општи рад </w:t>
      </w:r>
      <w:r w:rsidRPr="008C388D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>назив јединице локалне самоуправе</w:t>
      </w:r>
      <w:r w:rsidRPr="008C388D">
        <w:rPr>
          <w:rFonts w:ascii="Times New Roman" w:hAnsi="Times New Roman" w:cs="Times New Roman"/>
          <w:sz w:val="24"/>
          <w:szCs w:val="24"/>
          <w:lang w:val="sr-Cyrl-RS"/>
        </w:rPr>
        <w:t xml:space="preserve"> или Министарства рударства и енергетике.</w:t>
      </w:r>
    </w:p>
    <w:p w14:paraId="6F8D3E40" w14:textId="77777777" w:rsidR="009C16C3" w:rsidRPr="008C388D" w:rsidRDefault="009C16C3" w:rsidP="009C16C3">
      <w:pPr>
        <w:pStyle w:val="NoSpacing"/>
        <w:jc w:val="both"/>
        <w:rPr>
          <w:rFonts w:cstheme="minorHAnsi"/>
          <w:lang w:val="sr-Cyrl-RS"/>
        </w:rPr>
      </w:pP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715"/>
        <w:gridCol w:w="3417"/>
        <w:gridCol w:w="1236"/>
        <w:gridCol w:w="246"/>
        <w:gridCol w:w="1875"/>
        <w:gridCol w:w="1841"/>
      </w:tblGrid>
      <w:tr w:rsidR="009C16C3" w:rsidRPr="008C388D" w14:paraId="6694B47F" w14:textId="77777777" w:rsidTr="009C16C3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1899FD3C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Контакт подаци</w:t>
            </w:r>
          </w:p>
        </w:tc>
      </w:tr>
      <w:tr w:rsidR="009C16C3" w:rsidRPr="008C388D" w14:paraId="52E62191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1DD53D6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9C16C3" w:rsidRPr="008C388D" w14:paraId="1ECBB19C" w14:textId="77777777" w:rsidTr="009C16C3"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61A29602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tag w:val="Ime"/>
            <w:id w:val="-49310789"/>
            <w:showingPlcHdr/>
            <w:text/>
          </w:sdtPr>
          <w:sdtContent>
            <w:tc>
              <w:tcPr>
                <w:tcW w:w="1834" w:type="pct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561BEDE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упишите име</w:t>
                </w:r>
              </w:p>
            </w:tc>
          </w:sdtContent>
        </w:sdt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01E412F5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tag w:val="Презиме"/>
            <w:id w:val="-1006595557"/>
            <w:showingPlcHdr/>
            <w:text/>
          </w:sdtPr>
          <w:sdtContent>
            <w:tc>
              <w:tcPr>
                <w:tcW w:w="2130" w:type="pct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25B7FF59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упишите презиме</w:t>
                </w:r>
              </w:p>
            </w:tc>
          </w:sdtContent>
        </w:sdt>
      </w:tr>
      <w:tr w:rsidR="009C16C3" w:rsidRPr="008C388D" w14:paraId="70D1FFB3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69619A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2A933617" w14:textId="77777777" w:rsidTr="009C16C3">
        <w:trPr>
          <w:trHeight w:val="784"/>
        </w:trPr>
        <w:tc>
          <w:tcPr>
            <w:tcW w:w="401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434B5D0E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Пол подносица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14:paraId="3D3DB2A2" w14:textId="77777777" w:rsidR="009C16C3" w:rsidRPr="008C388D" w:rsidRDefault="0000000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757099111"/>
              </w:sdtPr>
              <w:sdtContent>
                <w:r w:rsidR="009C16C3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Мушки</w:t>
            </w:r>
          </w:p>
          <w:p w14:paraId="37969D54" w14:textId="77777777" w:rsidR="00B947BE" w:rsidRDefault="0000000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243785511"/>
              </w:sdtPr>
              <w:sdtContent>
                <w:r w:rsidR="009C16C3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Женски</w:t>
            </w:r>
          </w:p>
          <w:p w14:paraId="6BC2C883" w14:textId="49010008" w:rsidR="00454E15" w:rsidRPr="00454E15" w:rsidRDefault="0000000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495799222"/>
              </w:sdtPr>
              <w:sdtContent>
                <w:r w:rsidR="00454E15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454E15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54E1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други</w:t>
            </w:r>
          </w:p>
        </w:tc>
      </w:tr>
      <w:tr w:rsidR="009C16C3" w:rsidRPr="008C388D" w14:paraId="3F87EB2F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8EDB82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19E38EFB" w14:textId="77777777" w:rsidTr="009C16C3">
        <w:tc>
          <w:tcPr>
            <w:tcW w:w="287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5C5645B6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Електронска адреса (e-mail):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74BD3693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телефона:</w:t>
            </w:r>
          </w:p>
        </w:tc>
      </w:tr>
      <w:tr w:rsidR="009C16C3" w:rsidRPr="008C388D" w14:paraId="7E015C47" w14:textId="77777777" w:rsidTr="009C16C3"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384536034"/>
            <w:showingPlcHdr/>
            <w:text/>
          </w:sdtPr>
          <w:sdtContent>
            <w:tc>
              <w:tcPr>
                <w:tcW w:w="2870" w:type="pct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F0E41D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808080"/>
              <w:sz w:val="24"/>
              <w:szCs w:val="24"/>
              <w:lang w:val="sr-Cyrl-RS"/>
            </w:rPr>
            <w:id w:val="-2074648109"/>
            <w:showingPlcHdr/>
            <w:text/>
          </w:sdtPr>
          <w:sdtContent>
            <w:tc>
              <w:tcPr>
                <w:tcW w:w="2130" w:type="pct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396BF777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упишите бр. телефона</w:t>
                </w:r>
              </w:p>
            </w:tc>
          </w:sdtContent>
        </w:sdt>
      </w:tr>
      <w:tr w:rsidR="009C16C3" w:rsidRPr="008C388D" w14:paraId="4D147862" w14:textId="77777777" w:rsidTr="009C16C3">
        <w:trPr>
          <w:trHeight w:val="134"/>
        </w:trPr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53E1E03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7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B120347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29D69653" w14:textId="77777777" w:rsidTr="009C16C3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255B2D48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765667148"/>
            <w:showingPlcHdr/>
            <w:text w:multiLine="1"/>
          </w:sdtPr>
          <w:sdtContent>
            <w:tc>
              <w:tcPr>
                <w:tcW w:w="1996" w:type="pct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35E4E94A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упишите поштанску адресу</w:t>
                </w:r>
              </w:p>
            </w:tc>
          </w:sdtContent>
        </w:sdt>
      </w:tr>
      <w:tr w:rsidR="009C16C3" w:rsidRPr="008C388D" w14:paraId="7A3431D5" w14:textId="77777777" w:rsidTr="009C16C3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2851AAD9" w14:textId="5FD081A6" w:rsidR="009C16C3" w:rsidRPr="008C388D" w:rsidRDefault="009C16C3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8C388D">
              <w:rPr>
                <w:rFonts w:ascii="Times New Roman" w:hAnsi="Times New Roman" w:cs="Times New Roman"/>
                <w:lang w:val="sr-Cyrl-RS"/>
              </w:rPr>
              <w:t xml:space="preserve">Пратићу исход на </w:t>
            </w:r>
            <w:r w:rsidR="00517337">
              <w:rPr>
                <w:rFonts w:ascii="Times New Roman" w:hAnsi="Times New Roman" w:cs="Times New Roman"/>
                <w:lang w:val="sr-Cyrl-RS"/>
              </w:rPr>
              <w:t>интернет страници Пројекта</w:t>
            </w:r>
            <w:r w:rsidRPr="008C388D">
              <w:rPr>
                <w:rFonts w:ascii="Times New Roman" w:hAnsi="Times New Roman" w:cs="Times New Roman"/>
                <w:lang w:val="sr-Cyrl-RS"/>
              </w:rPr>
              <w:t xml:space="preserve">, пошто желим да будем анониман. </w:t>
            </w: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  <w:hideMark/>
          </w:tcPr>
          <w:p w14:paraId="6013FF40" w14:textId="31935CBB" w:rsidR="009C16C3" w:rsidRPr="008C388D" w:rsidRDefault="0000000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250166354"/>
              </w:sdtPr>
              <w:sdtContent>
                <w:r w:rsidR="009C16C3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анони</w:t>
            </w:r>
            <w:r w:rsidR="0051733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 праћење одговора</w:t>
            </w:r>
          </w:p>
        </w:tc>
      </w:tr>
      <w:tr w:rsidR="009C16C3" w:rsidRPr="008C388D" w14:paraId="06D7845C" w14:textId="77777777" w:rsidTr="009C16C3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3F68B4AF" w14:textId="77777777" w:rsidR="009C16C3" w:rsidRPr="008C388D" w:rsidRDefault="009C16C3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8C388D">
              <w:rPr>
                <w:rFonts w:ascii="Times New Roman" w:hAnsi="Times New Roman" w:cs="Times New Roman"/>
                <w:lang w:val="sr-Cyrl-RS"/>
              </w:rPr>
              <w:t xml:space="preserve">Језик на коме ће се комуникација обављати </w:t>
            </w:r>
          </w:p>
          <w:p w14:paraId="2EE8849A" w14:textId="77777777" w:rsidR="009C16C3" w:rsidRPr="008C388D" w:rsidRDefault="009C16C3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  <w:hideMark/>
          </w:tcPr>
          <w:p w14:paraId="2933D86C" w14:textId="77777777" w:rsidR="009C16C3" w:rsidRPr="008C388D" w:rsidRDefault="0000000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638999434"/>
              </w:sdtPr>
              <w:sdtContent>
                <w:r w:rsidR="009C16C3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Српски језик</w:t>
            </w:r>
          </w:p>
          <w:p w14:paraId="45025DDB" w14:textId="77777777" w:rsidR="009C16C3" w:rsidRPr="008C388D" w:rsidRDefault="00000000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795089462"/>
              </w:sdtPr>
              <w:sdtContent>
                <w:r w:rsidR="009C16C3" w:rsidRPr="008C388D">
                  <w:rPr>
                    <w:rFonts w:ascii="Segoe UI Symbol" w:eastAsia="MS Gothic" w:hAnsi="Segoe UI Symbol" w:cs="Segoe UI Symbol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9C16C3"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други, __________ језик</w:t>
            </w:r>
          </w:p>
        </w:tc>
      </w:tr>
      <w:tr w:rsidR="009C16C3" w:rsidRPr="008C388D" w14:paraId="5C9E59AB" w14:textId="77777777" w:rsidTr="009C16C3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FD832F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39A29191" w14:textId="77777777" w:rsidTr="009C16C3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41E2ECC8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Питање или жалба</w:t>
            </w:r>
          </w:p>
        </w:tc>
      </w:tr>
      <w:tr w:rsidR="009C16C3" w:rsidRPr="008C388D" w14:paraId="0EB2271C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2CB74A82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Питање или опис жалбе (ово поље је обавезно попунити):</w:t>
            </w:r>
          </w:p>
        </w:tc>
      </w:tr>
      <w:tr w:rsidR="009C16C3" w:rsidRPr="008C388D" w14:paraId="1C823B83" w14:textId="77777777" w:rsidTr="009C16C3">
        <w:trPr>
          <w:trHeight w:val="377"/>
        </w:trPr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-584531780"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63931464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опишите шта је разлог Ваше жалбе</w:t>
                </w:r>
              </w:p>
            </w:tc>
          </w:sdtContent>
        </w:sdt>
      </w:tr>
      <w:tr w:rsidR="009C16C3" w:rsidRPr="008C388D" w14:paraId="52C7E8FB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31DBBE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27895802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5A41C0AB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9C16C3" w:rsidRPr="008C388D" w14:paraId="79338B2D" w14:textId="77777777" w:rsidTr="009C16C3">
        <w:trPr>
          <w:trHeight w:val="476"/>
        </w:trPr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1174378919"/>
            <w:showingPlcHdr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5B02102E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9C16C3" w:rsidRPr="008C388D" w14:paraId="495FF593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6F2EB7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16C3" w:rsidRPr="008C388D" w14:paraId="65E6F918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015CF31B" w14:textId="77777777" w:rsidR="009C16C3" w:rsidRPr="008C388D" w:rsidRDefault="009C16C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9C16C3" w:rsidRPr="008C388D" w14:paraId="34EA9FE6" w14:textId="77777777" w:rsidTr="009C16C3">
        <w:trPr>
          <w:trHeight w:val="765"/>
        </w:trPr>
        <w:sdt>
          <w:sdtPr>
            <w:rPr>
              <w:rFonts w:ascii="Times New Roman" w:hAnsi="Times New Roman" w:cs="Times New Roman"/>
              <w:sz w:val="24"/>
              <w:szCs w:val="24"/>
              <w:lang w:val="sr-Cyrl-RS"/>
            </w:rPr>
            <w:id w:val="-148520244"/>
            <w:showingPlcHdr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68EF06F4" w14:textId="77777777" w:rsidR="009C16C3" w:rsidRPr="008C388D" w:rsidRDefault="009C16C3">
                <w:pPr>
                  <w:pStyle w:val="NoSpacing"/>
                  <w:rPr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</w:pPr>
                <w:r w:rsidRPr="008C388D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  <w:lang w:val="sr-Cyrl-RS"/>
                  </w:rPr>
                  <w:t>Овде опишите</w:t>
                </w:r>
              </w:p>
            </w:tc>
          </w:sdtContent>
        </w:sdt>
      </w:tr>
      <w:tr w:rsidR="009C16C3" w:rsidRPr="008C388D" w14:paraId="46914B51" w14:textId="77777777" w:rsidTr="009C16C3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050B8E" w14:textId="68EA2C28" w:rsidR="009C16C3" w:rsidRPr="008C388D" w:rsidRDefault="009C16C3">
            <w:pPr>
              <w:pStyle w:val="Default"/>
              <w:rPr>
                <w:rFonts w:ascii="Times New Roman" w:hAnsi="Times New Roman" w:cs="Times New Roman"/>
                <w:b/>
                <w:lang w:val="sr-Cyrl-RS"/>
              </w:rPr>
            </w:pPr>
            <w:r w:rsidRPr="008C388D">
              <w:rPr>
                <w:rFonts w:ascii="Times New Roman" w:hAnsi="Times New Roman" w:cs="Times New Roman"/>
                <w:lang w:val="sr-Cyrl-RS"/>
              </w:rPr>
              <w:t>Молимо да попуњен форм</w:t>
            </w:r>
            <w:r w:rsidR="00F74247">
              <w:rPr>
                <w:rFonts w:ascii="Times New Roman" w:hAnsi="Times New Roman" w:cs="Times New Roman"/>
                <w:lang w:val="sr-Cyrl-RS"/>
              </w:rPr>
              <w:t>у</w:t>
            </w:r>
            <w:r w:rsidRPr="008C388D">
              <w:rPr>
                <w:rFonts w:ascii="Times New Roman" w:hAnsi="Times New Roman" w:cs="Times New Roman"/>
                <w:lang w:val="sr-Cyrl-RS"/>
              </w:rPr>
              <w:t xml:space="preserve">лар вратите на следећу адресу: </w:t>
            </w:r>
          </w:p>
          <w:p w14:paraId="6499079F" w14:textId="77777777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C65213" w14:textId="0C0E96A4" w:rsidR="009C16C3" w:rsidRPr="00454E15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Јединица локалне самоуправе</w:t>
            </w:r>
            <w:r w:rsidR="00726723" w:rsidRPr="00454E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___________________________</w:t>
            </w:r>
          </w:p>
          <w:p w14:paraId="1C4791A6" w14:textId="77777777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Служба</w:t>
            </w:r>
            <w:r w:rsidRPr="008C388D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8C388D">
              <w:rPr>
                <w:rStyle w:val="Heading3Char"/>
                <w:rFonts w:ascii="Times New Roman" w:hAnsi="Times New Roman" w:cs="Times New Roman"/>
                <w:color w:val="auto"/>
              </w:rPr>
              <w:t>за пријем жалби</w:t>
            </w:r>
          </w:p>
          <w:p w14:paraId="00AB529E" w14:textId="21A0B113" w:rsidR="009C16C3" w:rsidRPr="00454E15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Локални  менаџер за жалбе: </w:t>
            </w:r>
            <w:r w:rsidR="00726723" w:rsidRPr="00454E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</w:t>
            </w:r>
            <w:r w:rsidR="002D339D"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8C388D">
              <w:rPr>
                <w:rFonts w:ascii="Times New Roman" w:hAnsi="Times New Roman" w:cs="Times New Roman"/>
                <w:bCs/>
                <w:i/>
                <w:color w:val="7F7F7F" w:themeColor="text1" w:themeTint="80"/>
                <w:sz w:val="24"/>
                <w:szCs w:val="24"/>
              </w:rPr>
              <w:t xml:space="preserve"> 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Звање:</w:t>
            </w:r>
            <w:r w:rsidR="002D339D"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26723" w:rsidRPr="00454E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__________________________</w:t>
            </w:r>
          </w:p>
          <w:p w14:paraId="478D2B8C" w14:textId="21CF3B5B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Адреса:</w:t>
            </w:r>
            <w:r w:rsidR="00F8734C"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26723" w:rsidRPr="00454E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B51C9A" w:rsidRPr="00454E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_____________________</w:t>
            </w:r>
            <w:r w:rsidR="00F8734C"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Србија</w:t>
            </w:r>
          </w:p>
          <w:p w14:paraId="0DCC83E3" w14:textId="55D6EDB4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е-пошта: </w:t>
            </w:r>
            <w:r w:rsidR="00B51C9A" w:rsidRPr="00454E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________________________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9EC5B3A" w14:textId="309C62BD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број телефона: +381 </w:t>
            </w:r>
            <w:r w:rsidR="00B51C9A" w:rsidRPr="00454E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</w:t>
            </w:r>
            <w:r w:rsidR="002D339D"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(радним данима од 10 до 13)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B74B003" w14:textId="77777777" w:rsidR="009C16C3" w:rsidRPr="008C388D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/>
                <w:bCs/>
              </w:rPr>
            </w:pPr>
          </w:p>
        </w:tc>
      </w:tr>
      <w:tr w:rsidR="009C16C3" w:rsidRPr="008C388D" w14:paraId="66DF46A1" w14:textId="77777777" w:rsidTr="009C16C3">
        <w:trPr>
          <w:trHeight w:val="549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2F60" w14:textId="77777777" w:rsidR="009C16C3" w:rsidRPr="008C388D" w:rsidRDefault="009C1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83D649E" w14:textId="19A5EDC7" w:rsidR="009C16C3" w:rsidRPr="008C388D" w:rsidRDefault="009C1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Уколико у року од 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радних дана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не добијете потврду пријема Ваше жалбе, питања, а у року од 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календарских дана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од датума пријема не добијете одговор на Ваше питање, коментар или жалбу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,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контактирајте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9619EA">
              <w:rPr>
                <w:rFonts w:ascii="Times New Roman" w:hAnsi="Times New Roman" w:cs="Times New Roman"/>
                <w:sz w:val="24"/>
                <w:szCs w:val="24"/>
              </w:rPr>
              <w:t xml:space="preserve">са </w:t>
            </w:r>
            <w:r w:rsidR="009619EA" w:rsidRPr="00961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961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нтралн</w:t>
            </w:r>
            <w:r w:rsidR="00961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менаџер</w:t>
            </w:r>
            <w:r w:rsidR="00961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 жалбе</w:t>
            </w:r>
            <w:r w:rsidR="001A57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(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стручњак за 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друштве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на питања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):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49ED11" w14:textId="77777777" w:rsidR="009C16C3" w:rsidRPr="008C388D" w:rsidRDefault="009C16C3">
            <w:pPr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Е-ПОШТОМ: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18A60E" w14:textId="77777777" w:rsidR="009C16C3" w:rsidRPr="008C388D" w:rsidRDefault="000000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C16C3" w:rsidRPr="008C388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zalbe.surce@mre.gov.rs</w:t>
              </w:r>
            </w:hyperlink>
          </w:p>
          <w:p w14:paraId="05A72AC0" w14:textId="77777777" w:rsidR="009C16C3" w:rsidRPr="008C388D" w:rsidRDefault="009C16C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ПОШТОМ:</w:t>
            </w: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791FBC0C" w14:textId="5B455555" w:rsidR="009C16C3" w:rsidRPr="008C388D" w:rsidRDefault="009C16C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Министар</w:t>
            </w:r>
            <w:r w:rsidR="003243B1" w:rsidRPr="008C388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во рударства и енергетике </w:t>
            </w:r>
          </w:p>
          <w:p w14:paraId="517E1052" w14:textId="2EA45799" w:rsidR="009C16C3" w:rsidRPr="008C388D" w:rsidRDefault="009C16C3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Пројекат „Чиста енергија и енергетска ефикасности за грађане</w:t>
            </w:r>
            <w:r w:rsidRPr="008C388D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“</w:t>
            </w:r>
            <w:r w:rsidR="003243B1" w:rsidRPr="008C388D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 (SURCE)</w:t>
            </w:r>
          </w:p>
          <w:p w14:paraId="6C44EC48" w14:textId="0A7B3D9C" w:rsidR="009C16C3" w:rsidRPr="008C388D" w:rsidRDefault="009C1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Централни менаџер за жалбе</w:t>
            </w:r>
            <w:r w:rsidR="00EC7E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EC7E6E" w:rsidRPr="00EC7E6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(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стручњак за </w:t>
            </w:r>
            <w:r w:rsidR="007B0B3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друштве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на питањ</w:t>
            </w:r>
            <w:r w:rsidR="008C388D" w:rsidRPr="008C38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C7E6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8C388D" w:rsidRPr="008C38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2985D6" w14:textId="77777777" w:rsidR="009C16C3" w:rsidRPr="008C388D" w:rsidRDefault="009C16C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Немањина 22-26, </w:t>
            </w:r>
          </w:p>
          <w:p w14:paraId="730029FF" w14:textId="77777777" w:rsidR="009C16C3" w:rsidRPr="008C388D" w:rsidRDefault="009C16C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Cs/>
                <w:sz w:val="24"/>
                <w:szCs w:val="24"/>
              </w:rPr>
              <w:t>11000 Београд, Србија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5811DF" w14:textId="77777777" w:rsidR="009C16C3" w:rsidRPr="008C388D" w:rsidRDefault="009C16C3">
            <w:pPr>
              <w:spacing w:line="240" w:lineRule="auto"/>
              <w:ind w:left="1440" w:hanging="14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ТЕЛЕФОНОМ:</w:t>
            </w:r>
          </w:p>
          <w:p w14:paraId="15B28A21" w14:textId="77777777" w:rsidR="009C16C3" w:rsidRPr="008C388D" w:rsidRDefault="009C16C3">
            <w:pPr>
              <w:spacing w:line="240" w:lineRule="auto"/>
              <w:ind w:left="1440" w:hanging="1440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8C38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381 628832937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 xml:space="preserve"> (Радним даном од 11 до 13 часова) </w:t>
            </w:r>
          </w:p>
          <w:p w14:paraId="7D69DFF6" w14:textId="21D13413" w:rsidR="009C16C3" w:rsidRPr="008C388D" w:rsidRDefault="009C16C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Напомињемо да можемо да одговоримо само на питања или коментаре који се односе директно на ов</w:t>
            </w:r>
            <w:r w:rsidR="008C388D" w:rsidRPr="008C388D">
              <w:rPr>
                <w:rFonts w:ascii="Times New Roman" w:hAnsi="Times New Roman" w:cs="Times New Roman"/>
                <w:sz w:val="24"/>
                <w:szCs w:val="24"/>
              </w:rPr>
              <w:t>ај Пројекат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, не и на питања која се односе на општи рад Министарства</w:t>
            </w:r>
            <w:r w:rsidR="008C388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BD3C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рударства и енергетике </w:t>
            </w:r>
            <w:r w:rsidRPr="008C388D">
              <w:rPr>
                <w:rFonts w:ascii="Times New Roman" w:hAnsi="Times New Roman" w:cs="Times New Roman"/>
                <w:sz w:val="24"/>
                <w:szCs w:val="24"/>
              </w:rPr>
              <w:t>или других институција</w:t>
            </w:r>
            <w:r w:rsidR="008C388D" w:rsidRPr="008C3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C1E79C" w14:textId="41AF6C0C" w:rsidR="009619EA" w:rsidRPr="009619EA" w:rsidRDefault="009C16C3" w:rsidP="009619EA">
            <w:pPr>
              <w:pStyle w:val="Default"/>
              <w:rPr>
                <w:rFonts w:ascii="Times New Roman" w:hAnsi="Times New Roman" w:cs="Times New Roman"/>
              </w:rPr>
            </w:pPr>
            <w:r w:rsidRPr="008C388D">
              <w:rPr>
                <w:rFonts w:ascii="Times New Roman" w:hAnsi="Times New Roman" w:cs="Times New Roman"/>
                <w:lang w:val="sr-Cyrl-RS"/>
              </w:rPr>
              <w:t xml:space="preserve">За више детаља, молимо прочитајте Жалбени механизам </w:t>
            </w:r>
            <w:r w:rsidR="002658C7">
              <w:rPr>
                <w:rFonts w:ascii="Times New Roman" w:hAnsi="Times New Roman" w:cs="Times New Roman"/>
                <w:lang w:val="sr-Cyrl-RS"/>
              </w:rPr>
              <w:t>п</w:t>
            </w:r>
            <w:r w:rsidRPr="008C388D">
              <w:rPr>
                <w:rFonts w:ascii="Times New Roman" w:hAnsi="Times New Roman" w:cs="Times New Roman"/>
                <w:lang w:val="sr-Cyrl-RS"/>
              </w:rPr>
              <w:t>ројекта (SURCE) у Републици Србији</w:t>
            </w:r>
            <w:r w:rsidR="005466D0">
              <w:rPr>
                <w:rFonts w:ascii="Times New Roman" w:hAnsi="Times New Roman" w:cs="Times New Roman"/>
                <w:lang w:val="sr-Cyrl-RS"/>
              </w:rPr>
              <w:t>,</w:t>
            </w:r>
            <w:r w:rsidRPr="008C388D">
              <w:rPr>
                <w:rFonts w:ascii="Times New Roman" w:hAnsi="Times New Roman" w:cs="Times New Roman"/>
                <w:lang w:val="sr-Cyrl-RS"/>
              </w:rPr>
              <w:t xml:space="preserve"> доступан на: </w:t>
            </w:r>
            <w:hyperlink r:id="rId6" w:history="1">
              <w:r w:rsidR="009619EA" w:rsidRPr="00A84E7C">
                <w:rPr>
                  <w:rStyle w:val="Hyperlink"/>
                  <w:rFonts w:ascii="Times New Roman" w:hAnsi="Times New Roman" w:cs="Times New Roman"/>
                  <w:lang w:val="sr-Cyrl-RS"/>
                </w:rPr>
                <w:t>https://www.cistaenergija.rs/dokumenti/</w:t>
              </w:r>
            </w:hyperlink>
          </w:p>
        </w:tc>
      </w:tr>
    </w:tbl>
    <w:p w14:paraId="1EA56B1A" w14:textId="77777777" w:rsidR="009C16C3" w:rsidRPr="008C388D" w:rsidRDefault="009C16C3" w:rsidP="009C16C3">
      <w:pPr>
        <w:rPr>
          <w:rFonts w:cstheme="minorHAnsi"/>
        </w:rPr>
      </w:pPr>
    </w:p>
    <w:p w14:paraId="4B0A8B67" w14:textId="77777777" w:rsidR="009C16C3" w:rsidRPr="008C388D" w:rsidRDefault="009C16C3" w:rsidP="009C16C3">
      <w:pPr>
        <w:rPr>
          <w:rFonts w:cstheme="minorHAnsi"/>
        </w:rPr>
      </w:pPr>
    </w:p>
    <w:p w14:paraId="6E92C8C7" w14:textId="77777777" w:rsidR="00A253EE" w:rsidRDefault="00A253EE"/>
    <w:sectPr w:rsidR="00A25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33797"/>
    <w:multiLevelType w:val="multilevel"/>
    <w:tmpl w:val="C2688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624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6C3"/>
    <w:rsid w:val="00060871"/>
    <w:rsid w:val="001A57F3"/>
    <w:rsid w:val="002658C7"/>
    <w:rsid w:val="002B10ED"/>
    <w:rsid w:val="002D339D"/>
    <w:rsid w:val="003243B1"/>
    <w:rsid w:val="00346F14"/>
    <w:rsid w:val="003633B4"/>
    <w:rsid w:val="003C40BC"/>
    <w:rsid w:val="00454E15"/>
    <w:rsid w:val="004657FE"/>
    <w:rsid w:val="00517337"/>
    <w:rsid w:val="005466D0"/>
    <w:rsid w:val="005E5067"/>
    <w:rsid w:val="006D7D0C"/>
    <w:rsid w:val="00726723"/>
    <w:rsid w:val="00784180"/>
    <w:rsid w:val="007B0B32"/>
    <w:rsid w:val="008575C8"/>
    <w:rsid w:val="008C388D"/>
    <w:rsid w:val="009619EA"/>
    <w:rsid w:val="009C16C3"/>
    <w:rsid w:val="009F4EE4"/>
    <w:rsid w:val="00A07FD0"/>
    <w:rsid w:val="00A253EE"/>
    <w:rsid w:val="00AB3033"/>
    <w:rsid w:val="00B51C9A"/>
    <w:rsid w:val="00B72012"/>
    <w:rsid w:val="00B947BE"/>
    <w:rsid w:val="00BD3C76"/>
    <w:rsid w:val="00C86253"/>
    <w:rsid w:val="00CD359C"/>
    <w:rsid w:val="00EC7E6E"/>
    <w:rsid w:val="00F47127"/>
    <w:rsid w:val="00F74247"/>
    <w:rsid w:val="00F8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DC62D"/>
  <w15:chartTrackingRefBased/>
  <w15:docId w15:val="{A6CA7502-121F-4B8F-89BA-0EFC187D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6C3"/>
    <w:pPr>
      <w:spacing w:line="256" w:lineRule="auto"/>
    </w:pPr>
    <w:rPr>
      <w:lang w:val="sr-Cyrl-R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6C3"/>
    <w:pPr>
      <w:keepNext/>
      <w:keepLines/>
      <w:spacing w:before="120" w:after="120"/>
      <w:outlineLvl w:val="2"/>
    </w:pPr>
    <w:rPr>
      <w:rFonts w:eastAsiaTheme="majorEastAsia" w:cstheme="majorBidi"/>
      <w:b/>
      <w:color w:val="538135" w:themeColor="accent6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C16C3"/>
    <w:rPr>
      <w:rFonts w:eastAsiaTheme="majorEastAsia" w:cstheme="majorBidi"/>
      <w:b/>
      <w:color w:val="538135" w:themeColor="accent6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9C16C3"/>
    <w:rPr>
      <w:color w:val="0000FF"/>
      <w:u w:val="single"/>
    </w:rPr>
  </w:style>
  <w:style w:type="paragraph" w:styleId="NoSpacing">
    <w:name w:val="No Spacing"/>
    <w:uiPriority w:val="1"/>
    <w:qFormat/>
    <w:rsid w:val="009C16C3"/>
    <w:pPr>
      <w:spacing w:after="0" w:line="240" w:lineRule="auto"/>
    </w:pPr>
    <w:rPr>
      <w:lang w:val="en-GB"/>
    </w:rPr>
  </w:style>
  <w:style w:type="paragraph" w:customStyle="1" w:styleId="Default">
    <w:name w:val="Default"/>
    <w:rsid w:val="009C16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C16C3"/>
    <w:rPr>
      <w:color w:val="808080"/>
    </w:rPr>
  </w:style>
  <w:style w:type="table" w:styleId="TableGrid">
    <w:name w:val="Table Grid"/>
    <w:basedOn w:val="TableNormal"/>
    <w:uiPriority w:val="59"/>
    <w:rsid w:val="009C16C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65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7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istaenergija.rs/dokumenti/" TargetMode="External"/><Relationship Id="rId5" Type="http://schemas.openxmlformats.org/officeDocument/2006/relationships/hyperlink" Target="mailto:zalbe.surce@mre.gov.rs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\Desktop\MRE\&#381;albeni%20mehanizam\Zalbeni%20formul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Zalbeni formular.dotm</Template>
  <TotalTime>4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Dejan Pavlović</cp:lastModifiedBy>
  <cp:revision>11</cp:revision>
  <dcterms:created xsi:type="dcterms:W3CDTF">2025-10-20T13:11:00Z</dcterms:created>
  <dcterms:modified xsi:type="dcterms:W3CDTF">2026-09-08T13:46:00Z</dcterms:modified>
</cp:coreProperties>
</file>